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8F5" w:rsidRDefault="009768F5" w:rsidP="00395658"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754.5pt;height:497.25pt;visibility:visible">
            <v:imagedata r:id="rId6" o:title="" croptop="4009f" cropbottom="2314f" cropleft="13792f" cropright="-246f"/>
          </v:shape>
        </w:pict>
      </w:r>
      <w:bookmarkStart w:id="0" w:name="_GoBack"/>
      <w:bookmarkEnd w:id="0"/>
    </w:p>
    <w:sectPr w:rsidR="009768F5" w:rsidSect="0045425B">
      <w:head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8F5" w:rsidRDefault="009768F5" w:rsidP="006447B5">
      <w:pPr>
        <w:spacing w:after="0" w:line="240" w:lineRule="auto"/>
      </w:pPr>
      <w:r>
        <w:separator/>
      </w:r>
    </w:p>
  </w:endnote>
  <w:endnote w:type="continuationSeparator" w:id="0">
    <w:p w:rsidR="009768F5" w:rsidRDefault="009768F5" w:rsidP="006447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8F5" w:rsidRDefault="009768F5" w:rsidP="006447B5">
      <w:pPr>
        <w:spacing w:after="0" w:line="240" w:lineRule="auto"/>
      </w:pPr>
      <w:r>
        <w:separator/>
      </w:r>
    </w:p>
  </w:footnote>
  <w:footnote w:type="continuationSeparator" w:id="0">
    <w:p w:rsidR="009768F5" w:rsidRDefault="009768F5" w:rsidP="006447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8F5" w:rsidRDefault="009768F5" w:rsidP="00906CD6">
    <w:pPr>
      <w:pStyle w:val="Header"/>
      <w:ind w:left="10440"/>
      <w:jc w:val="center"/>
      <w:rPr>
        <w:rFonts w:ascii="Times New Roman" w:hAnsi="Times New Roman" w:cs="Times New Roman"/>
        <w:sz w:val="26"/>
        <w:szCs w:val="26"/>
      </w:rPr>
    </w:pPr>
    <w:r w:rsidRPr="006447B5">
      <w:rPr>
        <w:rFonts w:ascii="Times New Roman" w:hAnsi="Times New Roman" w:cs="Times New Roman"/>
        <w:sz w:val="26"/>
        <w:szCs w:val="26"/>
      </w:rPr>
      <w:t>Приложение</w:t>
    </w:r>
  </w:p>
  <w:p w:rsidR="009768F5" w:rsidRDefault="009768F5" w:rsidP="00906CD6">
    <w:pPr>
      <w:pStyle w:val="Header"/>
      <w:ind w:left="10440"/>
      <w:jc w:val="center"/>
      <w:rPr>
        <w:rFonts w:ascii="Times New Roman" w:hAnsi="Times New Roman" w:cs="Times New Roman"/>
        <w:sz w:val="26"/>
        <w:szCs w:val="26"/>
      </w:rPr>
    </w:pPr>
    <w:r w:rsidRPr="006447B5">
      <w:rPr>
        <w:rFonts w:ascii="Times New Roman" w:hAnsi="Times New Roman" w:cs="Times New Roman"/>
        <w:sz w:val="26"/>
        <w:szCs w:val="26"/>
      </w:rPr>
      <w:t>к постановлению администрации</w:t>
    </w:r>
  </w:p>
  <w:p w:rsidR="009768F5" w:rsidRDefault="009768F5" w:rsidP="00906CD6">
    <w:pPr>
      <w:pStyle w:val="Header"/>
      <w:ind w:left="10440"/>
      <w:jc w:val="center"/>
      <w:rPr>
        <w:rFonts w:ascii="Times New Roman" w:hAnsi="Times New Roman" w:cs="Times New Roman"/>
        <w:sz w:val="26"/>
        <w:szCs w:val="26"/>
      </w:rPr>
    </w:pPr>
    <w:r w:rsidRPr="006447B5">
      <w:rPr>
        <w:rFonts w:ascii="Times New Roman" w:hAnsi="Times New Roman" w:cs="Times New Roman"/>
        <w:sz w:val="26"/>
        <w:szCs w:val="26"/>
      </w:rPr>
      <w:t>Лесозаводского городского округа</w:t>
    </w:r>
  </w:p>
  <w:p w:rsidR="009768F5" w:rsidRDefault="009768F5" w:rsidP="006447B5">
    <w:pPr>
      <w:pStyle w:val="Header"/>
      <w:jc w:val="center"/>
      <w:rPr>
        <w:rFonts w:ascii="Times New Roman" w:hAnsi="Times New Roman" w:cs="Times New Roman"/>
        <w:sz w:val="26"/>
        <w:szCs w:val="26"/>
      </w:rPr>
    </w:pPr>
    <w:r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                                                                                   от 04.07.2022  № 1438</w:t>
    </w:r>
    <w:r w:rsidRPr="006447B5">
      <w:rPr>
        <w:rFonts w:ascii="Times New Roman" w:hAnsi="Times New Roman" w:cs="Times New Roman"/>
        <w:sz w:val="26"/>
        <w:szCs w:val="26"/>
      </w:rPr>
      <w:t xml:space="preserve">                                                                                                                                        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425B"/>
    <w:rsid w:val="000A20CA"/>
    <w:rsid w:val="000E2BC1"/>
    <w:rsid w:val="00356B0E"/>
    <w:rsid w:val="00395658"/>
    <w:rsid w:val="003C1341"/>
    <w:rsid w:val="003E2E9F"/>
    <w:rsid w:val="0045425B"/>
    <w:rsid w:val="004645C2"/>
    <w:rsid w:val="00523C4C"/>
    <w:rsid w:val="006447B5"/>
    <w:rsid w:val="006F249E"/>
    <w:rsid w:val="00706C5B"/>
    <w:rsid w:val="007B215B"/>
    <w:rsid w:val="00852A79"/>
    <w:rsid w:val="00906CD6"/>
    <w:rsid w:val="009768F5"/>
    <w:rsid w:val="00AA4313"/>
    <w:rsid w:val="00BA55E0"/>
    <w:rsid w:val="00F23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3577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6F249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F249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F249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F249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6F249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F24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249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644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447B5"/>
  </w:style>
  <w:style w:type="paragraph" w:styleId="Footer">
    <w:name w:val="footer"/>
    <w:basedOn w:val="Normal"/>
    <w:link w:val="FooterChar"/>
    <w:uiPriority w:val="99"/>
    <w:rsid w:val="006447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447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0</Words>
  <Characters>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МашБюро</cp:lastModifiedBy>
  <cp:revision>5</cp:revision>
  <cp:lastPrinted>2022-07-04T04:06:00Z</cp:lastPrinted>
  <dcterms:created xsi:type="dcterms:W3CDTF">2022-06-09T04:50:00Z</dcterms:created>
  <dcterms:modified xsi:type="dcterms:W3CDTF">2022-07-04T04:06:00Z</dcterms:modified>
</cp:coreProperties>
</file>