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C1A" w:rsidRDefault="00227C1A" w:rsidP="003C37F6">
      <w:pPr>
        <w:widowControl w:val="0"/>
        <w:tabs>
          <w:tab w:val="left" w:pos="4320"/>
        </w:tabs>
        <w:autoSpaceDE w:val="0"/>
        <w:autoSpaceDN w:val="0"/>
        <w:adjustRightInd w:val="0"/>
        <w:spacing w:line="360" w:lineRule="auto"/>
        <w:ind w:left="1026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3</w:t>
      </w:r>
    </w:p>
    <w:p w:rsidR="00227C1A" w:rsidRDefault="00227C1A" w:rsidP="003C37F6">
      <w:pPr>
        <w:widowControl w:val="0"/>
        <w:tabs>
          <w:tab w:val="left" w:pos="4320"/>
        </w:tabs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 Лесозаводского городского округа от  25.03.2021 № 381</w:t>
      </w:r>
    </w:p>
    <w:p w:rsidR="00227C1A" w:rsidRDefault="00227C1A" w:rsidP="003C37F6">
      <w:pPr>
        <w:widowControl w:val="0"/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</w:p>
    <w:p w:rsidR="00227C1A" w:rsidRPr="00403201" w:rsidRDefault="00227C1A" w:rsidP="003C37F6">
      <w:pPr>
        <w:widowControl w:val="0"/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8</w:t>
      </w:r>
    </w:p>
    <w:p w:rsidR="00227C1A" w:rsidRDefault="00227C1A" w:rsidP="003C37F6">
      <w:pPr>
        <w:widowControl w:val="0"/>
        <w:tabs>
          <w:tab w:val="left" w:pos="4320"/>
        </w:tabs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  <w:r w:rsidRPr="00403201">
        <w:rPr>
          <w:sz w:val="26"/>
          <w:szCs w:val="26"/>
        </w:rPr>
        <w:t xml:space="preserve">к муниципальной программе  «Обращение с твердыми </w:t>
      </w:r>
      <w:r>
        <w:rPr>
          <w:sz w:val="26"/>
          <w:szCs w:val="26"/>
        </w:rPr>
        <w:t xml:space="preserve">коммунальными </w:t>
      </w:r>
      <w:r w:rsidRPr="00403201">
        <w:rPr>
          <w:sz w:val="26"/>
          <w:szCs w:val="26"/>
        </w:rPr>
        <w:t>отходами                                                                         в Лесозаводском городском округе</w:t>
      </w:r>
      <w:r>
        <w:rPr>
          <w:sz w:val="26"/>
          <w:szCs w:val="26"/>
        </w:rPr>
        <w:t>» на 2021-2027 годы</w:t>
      </w:r>
    </w:p>
    <w:p w:rsidR="00227C1A" w:rsidRDefault="00227C1A" w:rsidP="003C37F6">
      <w:pPr>
        <w:widowControl w:val="0"/>
        <w:tabs>
          <w:tab w:val="left" w:pos="4320"/>
        </w:tabs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</w:p>
    <w:p w:rsidR="00227C1A" w:rsidRDefault="00227C1A" w:rsidP="003C37F6">
      <w:pPr>
        <w:widowControl w:val="0"/>
        <w:tabs>
          <w:tab w:val="left" w:pos="4320"/>
        </w:tabs>
        <w:autoSpaceDE w:val="0"/>
        <w:autoSpaceDN w:val="0"/>
        <w:adjustRightInd w:val="0"/>
        <w:ind w:left="10260"/>
        <w:jc w:val="center"/>
        <w:outlineLvl w:val="2"/>
        <w:rPr>
          <w:sz w:val="26"/>
          <w:szCs w:val="26"/>
        </w:rPr>
      </w:pPr>
    </w:p>
    <w:p w:rsidR="00227C1A" w:rsidRPr="00F15D2E" w:rsidRDefault="00227C1A" w:rsidP="003C37F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bookmarkStart w:id="0" w:name="Par777"/>
      <w:bookmarkEnd w:id="0"/>
      <w:r w:rsidRPr="00F15D2E">
        <w:rPr>
          <w:b/>
          <w:bCs/>
          <w:sz w:val="26"/>
          <w:szCs w:val="26"/>
        </w:rPr>
        <w:t>ПЛАН</w:t>
      </w:r>
    </w:p>
    <w:p w:rsidR="00227C1A" w:rsidRPr="00F15D2E" w:rsidRDefault="00227C1A" w:rsidP="003C37F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F15D2E">
        <w:rPr>
          <w:b/>
          <w:bCs/>
          <w:sz w:val="26"/>
          <w:szCs w:val="26"/>
        </w:rPr>
        <w:t xml:space="preserve">РЕАЛИЗАЦИИ МУНИЦИПАЛЬНОЙ ПРОГРАММЫ </w:t>
      </w:r>
    </w:p>
    <w:p w:rsidR="00227C1A" w:rsidRPr="001F6B8B" w:rsidRDefault="00227C1A" w:rsidP="003C37F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1F6B8B">
        <w:rPr>
          <w:b/>
          <w:bCs/>
          <w:sz w:val="26"/>
          <w:szCs w:val="26"/>
        </w:rPr>
        <w:t>«Обращение с твердыми коммунальными отходами   в Лесозаводском городском округе»</w:t>
      </w:r>
    </w:p>
    <w:p w:rsidR="00227C1A" w:rsidRPr="001F6B8B" w:rsidRDefault="00227C1A" w:rsidP="003C37F6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1F6B8B">
        <w:rPr>
          <w:b/>
          <w:bCs/>
          <w:sz w:val="26"/>
          <w:szCs w:val="26"/>
        </w:rPr>
        <w:t xml:space="preserve">на 2021-2027 годы </w:t>
      </w:r>
    </w:p>
    <w:p w:rsidR="00227C1A" w:rsidRDefault="00227C1A" w:rsidP="003C37F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227C1A" w:rsidRPr="00403201" w:rsidRDefault="00227C1A" w:rsidP="003C37F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14340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720"/>
        <w:gridCol w:w="3249"/>
        <w:gridCol w:w="2271"/>
        <w:gridCol w:w="1560"/>
        <w:gridCol w:w="1080"/>
        <w:gridCol w:w="2280"/>
        <w:gridCol w:w="1800"/>
        <w:gridCol w:w="1380"/>
      </w:tblGrid>
      <w:tr w:rsidR="00227C1A" w:rsidRPr="00403201">
        <w:trPr>
          <w:tblHeader/>
          <w:tblCellSpacing w:w="5" w:type="nil"/>
          <w:jc w:val="center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п./п.</w:t>
            </w:r>
          </w:p>
        </w:tc>
        <w:tc>
          <w:tcPr>
            <w:tcW w:w="32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подпрограммы,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отдельного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мероприятия</w:t>
            </w:r>
          </w:p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исполнитель,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соисполнители</w:t>
            </w: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Срок</w:t>
            </w:r>
          </w:p>
        </w:tc>
        <w:tc>
          <w:tcPr>
            <w:tcW w:w="2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Ожидаемый  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непосредственный результат  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  (краткое  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 описание)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КБК (код бюджетной классифика-ции) (бюд-</w:t>
            </w:r>
          </w:p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жет ЛГО)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Объем   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финансирования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(тыс. руб.)</w:t>
            </w:r>
          </w:p>
        </w:tc>
      </w:tr>
      <w:tr w:rsidR="00227C1A" w:rsidRPr="00403201">
        <w:trPr>
          <w:tblHeader/>
          <w:tblCellSpacing w:w="5" w:type="nil"/>
          <w:jc w:val="center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  начала 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реализации</w:t>
            </w:r>
          </w:p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окончания 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br/>
              <w:t>реализации</w:t>
            </w:r>
          </w:p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7C1A" w:rsidRPr="00403201">
        <w:trPr>
          <w:tblHeader/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227C1A" w:rsidRPr="00403201">
        <w:trPr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ind w:firstLine="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Очистка земель, используемых под несанкционированными свалками</w:t>
            </w: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2027</w:t>
            </w:r>
          </w:p>
        </w:tc>
        <w:tc>
          <w:tcPr>
            <w:tcW w:w="2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03201">
              <w:rPr>
                <w:rFonts w:ascii="Times New Roman" w:hAnsi="Times New Roman" w:cs="Times New Roman"/>
                <w:sz w:val="26"/>
                <w:szCs w:val="26"/>
              </w:rPr>
              <w:t>улучшение экологической ситуации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6A48E2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5 500,0</w:t>
            </w:r>
          </w:p>
        </w:tc>
      </w:tr>
      <w:tr w:rsidR="00227C1A" w:rsidRPr="00403201">
        <w:trPr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3249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ind w:firstLine="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Строительство контейнерных площадок</w:t>
            </w:r>
          </w:p>
          <w:p w:rsidR="00227C1A" w:rsidRDefault="00227C1A" w:rsidP="003C37F6">
            <w:pPr>
              <w:ind w:firstLine="45"/>
              <w:rPr>
                <w:sz w:val="26"/>
                <w:szCs w:val="26"/>
              </w:rPr>
            </w:pPr>
            <w:bookmarkStart w:id="1" w:name="_GoBack"/>
            <w:bookmarkEnd w:id="1"/>
          </w:p>
        </w:tc>
        <w:tc>
          <w:tcPr>
            <w:tcW w:w="2271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-/-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-/-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-/-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-/-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6A48E2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6 092,0</w:t>
            </w:r>
          </w:p>
        </w:tc>
      </w:tr>
      <w:tr w:rsidR="00227C1A" w:rsidRPr="00403201">
        <w:trPr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49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ind w:firstLine="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Приобретение контейнеров</w:t>
            </w:r>
          </w:p>
        </w:tc>
        <w:tc>
          <w:tcPr>
            <w:tcW w:w="2271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0C3630">
              <w:rPr>
                <w:sz w:val="26"/>
                <w:szCs w:val="26"/>
              </w:rPr>
              <w:t>-/-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0C3630">
              <w:rPr>
                <w:sz w:val="26"/>
                <w:szCs w:val="26"/>
              </w:rPr>
              <w:t>-/-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0C3630">
              <w:rPr>
                <w:sz w:val="26"/>
                <w:szCs w:val="26"/>
              </w:rPr>
              <w:t>-/-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0C3630">
              <w:rPr>
                <w:sz w:val="26"/>
                <w:szCs w:val="26"/>
              </w:rPr>
              <w:t>-/-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6A48E2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2 000,0</w:t>
            </w:r>
          </w:p>
        </w:tc>
      </w:tr>
      <w:tr w:rsidR="00227C1A" w:rsidRPr="00403201">
        <w:trPr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249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ind w:firstLine="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контейнерных площадок</w:t>
            </w:r>
          </w:p>
        </w:tc>
        <w:tc>
          <w:tcPr>
            <w:tcW w:w="2271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C1C2F">
              <w:rPr>
                <w:sz w:val="26"/>
                <w:szCs w:val="26"/>
              </w:rPr>
              <w:t>-/-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C1C2F">
              <w:rPr>
                <w:sz w:val="26"/>
                <w:szCs w:val="26"/>
              </w:rPr>
              <w:t>-/-</w:t>
            </w:r>
          </w:p>
        </w:tc>
        <w:tc>
          <w:tcPr>
            <w:tcW w:w="10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C1C2F">
              <w:rPr>
                <w:sz w:val="26"/>
                <w:szCs w:val="26"/>
              </w:rPr>
              <w:t>-/-</w:t>
            </w:r>
          </w:p>
        </w:tc>
        <w:tc>
          <w:tcPr>
            <w:tcW w:w="22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C1C2F">
              <w:rPr>
                <w:sz w:val="26"/>
                <w:szCs w:val="26"/>
              </w:rPr>
              <w:t>-/-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</w:tcPr>
          <w:p w:rsidR="00227C1A" w:rsidRPr="006A48E2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7 000,0</w:t>
            </w:r>
          </w:p>
        </w:tc>
      </w:tr>
      <w:tr w:rsidR="00227C1A" w:rsidRPr="00403201">
        <w:trPr>
          <w:tblCellSpacing w:w="5" w:type="nil"/>
          <w:jc w:val="center"/>
        </w:trPr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2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pPr>
              <w:ind w:firstLine="4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Рекультивация</w:t>
            </w:r>
          </w:p>
        </w:tc>
        <w:tc>
          <w:tcPr>
            <w:tcW w:w="22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D6209">
              <w:rPr>
                <w:sz w:val="26"/>
                <w:szCs w:val="26"/>
              </w:rPr>
              <w:t>-/-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D6209">
              <w:rPr>
                <w:sz w:val="26"/>
                <w:szCs w:val="26"/>
              </w:rPr>
              <w:t>-/-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D6209">
              <w:rPr>
                <w:sz w:val="26"/>
                <w:szCs w:val="26"/>
              </w:rPr>
              <w:t>-/-</w:t>
            </w:r>
          </w:p>
        </w:tc>
        <w:tc>
          <w:tcPr>
            <w:tcW w:w="2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Default="00227C1A" w:rsidP="003C37F6">
            <w:r w:rsidRPr="009D6209">
              <w:rPr>
                <w:sz w:val="26"/>
                <w:szCs w:val="26"/>
              </w:rPr>
              <w:t>-/-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403201" w:rsidRDefault="00227C1A" w:rsidP="003C37F6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C1A" w:rsidRPr="006A48E2" w:rsidRDefault="00227C1A" w:rsidP="003C37F6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2 000,0</w:t>
            </w:r>
          </w:p>
        </w:tc>
      </w:tr>
    </w:tbl>
    <w:p w:rsidR="00227C1A" w:rsidRDefault="00227C1A" w:rsidP="003C37F6">
      <w:pPr>
        <w:tabs>
          <w:tab w:val="left" w:pos="8041"/>
        </w:tabs>
        <w:jc w:val="center"/>
        <w:rPr>
          <w:sz w:val="26"/>
          <w:szCs w:val="26"/>
        </w:rPr>
      </w:pPr>
    </w:p>
    <w:p w:rsidR="00227C1A" w:rsidRDefault="00227C1A" w:rsidP="00D61F2C">
      <w:pPr>
        <w:tabs>
          <w:tab w:val="left" w:pos="8041"/>
        </w:tabs>
        <w:ind w:left="5103"/>
        <w:jc w:val="center"/>
        <w:rPr>
          <w:sz w:val="26"/>
          <w:szCs w:val="26"/>
        </w:rPr>
      </w:pPr>
    </w:p>
    <w:p w:rsidR="00227C1A" w:rsidRDefault="00227C1A" w:rsidP="00D61F2C">
      <w:pPr>
        <w:tabs>
          <w:tab w:val="left" w:pos="8041"/>
        </w:tabs>
        <w:ind w:left="5103"/>
        <w:jc w:val="center"/>
        <w:rPr>
          <w:sz w:val="26"/>
          <w:szCs w:val="26"/>
        </w:rPr>
      </w:pPr>
    </w:p>
    <w:p w:rsidR="00227C1A" w:rsidRPr="00D61F2C" w:rsidRDefault="00227C1A" w:rsidP="00D61F2C"/>
    <w:sectPr w:rsidR="00227C1A" w:rsidRPr="00D61F2C" w:rsidSect="003C37F6">
      <w:pgSz w:w="16838" w:h="11906" w:orient="landscape" w:code="9"/>
      <w:pgMar w:top="1134" w:right="851" w:bottom="89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1F2C"/>
    <w:rsid w:val="00005900"/>
    <w:rsid w:val="000C3630"/>
    <w:rsid w:val="001F6B8B"/>
    <w:rsid w:val="00227C1A"/>
    <w:rsid w:val="003C37F6"/>
    <w:rsid w:val="00403201"/>
    <w:rsid w:val="0057544C"/>
    <w:rsid w:val="006A48E2"/>
    <w:rsid w:val="0093275A"/>
    <w:rsid w:val="0093788B"/>
    <w:rsid w:val="00961E95"/>
    <w:rsid w:val="009C1C2F"/>
    <w:rsid w:val="009D6209"/>
    <w:rsid w:val="00AD40E3"/>
    <w:rsid w:val="00C30779"/>
    <w:rsid w:val="00D61F2C"/>
    <w:rsid w:val="00F1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F2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61F2C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rsid w:val="000059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059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2</Pages>
  <Words>183</Words>
  <Characters>1046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Гуральник</dc:creator>
  <cp:keywords/>
  <dc:description/>
  <cp:lastModifiedBy>МашБюро</cp:lastModifiedBy>
  <cp:revision>4</cp:revision>
  <cp:lastPrinted>2021-03-26T01:54:00Z</cp:lastPrinted>
  <dcterms:created xsi:type="dcterms:W3CDTF">2021-03-25T06:24:00Z</dcterms:created>
  <dcterms:modified xsi:type="dcterms:W3CDTF">2021-03-30T05:44:00Z</dcterms:modified>
</cp:coreProperties>
</file>