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0DE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spacing w:line="360" w:lineRule="auto"/>
        <w:ind w:left="99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1</w:t>
      </w:r>
    </w:p>
    <w:p w:rsidR="00C070DE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ind w:left="99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 Лесозаводского городского округа      от  25.03.2021   № 381</w:t>
      </w:r>
    </w:p>
    <w:p w:rsidR="00C070DE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ind w:left="9900"/>
        <w:jc w:val="center"/>
        <w:outlineLvl w:val="2"/>
        <w:rPr>
          <w:sz w:val="26"/>
          <w:szCs w:val="26"/>
        </w:rPr>
      </w:pPr>
    </w:p>
    <w:p w:rsidR="00C070DE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ind w:left="99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6</w:t>
      </w:r>
    </w:p>
    <w:p w:rsidR="00C070DE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ind w:left="99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к муниципа</w:t>
      </w:r>
      <w:r w:rsidRPr="00846D3C">
        <w:rPr>
          <w:sz w:val="26"/>
          <w:szCs w:val="26"/>
        </w:rPr>
        <w:t>льной программе «Обращение с твердыми коммунальными отходами</w:t>
      </w:r>
    </w:p>
    <w:p w:rsidR="00C070DE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ind w:left="9900"/>
        <w:jc w:val="center"/>
        <w:outlineLvl w:val="2"/>
        <w:rPr>
          <w:sz w:val="26"/>
          <w:szCs w:val="26"/>
        </w:rPr>
      </w:pPr>
      <w:r w:rsidRPr="00846D3C">
        <w:rPr>
          <w:sz w:val="26"/>
          <w:szCs w:val="26"/>
        </w:rPr>
        <w:t>в Лесозаводском городском округе»</w:t>
      </w:r>
    </w:p>
    <w:p w:rsidR="00C070DE" w:rsidRPr="00846D3C" w:rsidRDefault="00C070DE" w:rsidP="00531F5C">
      <w:pPr>
        <w:widowControl w:val="0"/>
        <w:tabs>
          <w:tab w:val="left" w:pos="4320"/>
        </w:tabs>
        <w:autoSpaceDE w:val="0"/>
        <w:autoSpaceDN w:val="0"/>
        <w:adjustRightInd w:val="0"/>
        <w:ind w:left="99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на 2021-2027 годы</w:t>
      </w:r>
    </w:p>
    <w:p w:rsidR="00C070DE" w:rsidRPr="00846D3C" w:rsidRDefault="00C070DE" w:rsidP="007057AF">
      <w:pPr>
        <w:widowControl w:val="0"/>
        <w:autoSpaceDE w:val="0"/>
        <w:autoSpaceDN w:val="0"/>
        <w:adjustRightInd w:val="0"/>
        <w:ind w:left="6096"/>
        <w:jc w:val="right"/>
        <w:outlineLvl w:val="2"/>
        <w:rPr>
          <w:sz w:val="26"/>
          <w:szCs w:val="26"/>
        </w:rPr>
      </w:pPr>
    </w:p>
    <w:p w:rsidR="00C070DE" w:rsidRPr="00846D3C" w:rsidRDefault="00C070DE" w:rsidP="007057A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C070DE" w:rsidRPr="00846D3C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bookmarkStart w:id="0" w:name="Par532"/>
      <w:bookmarkEnd w:id="0"/>
      <w:r w:rsidRPr="00846D3C">
        <w:rPr>
          <w:b/>
          <w:bCs/>
          <w:sz w:val="26"/>
          <w:szCs w:val="26"/>
        </w:rPr>
        <w:t>РЕСУРСНОЕ ОБЕСПЕЧЕНИЕ</w:t>
      </w:r>
    </w:p>
    <w:p w:rsidR="00C070DE" w:rsidRPr="00846D3C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 xml:space="preserve">РЕАЛИЗАЦИИ МУНИЦИПАЛЬНОЙ ПРОГРАММЫ </w:t>
      </w:r>
    </w:p>
    <w:p w:rsidR="00C070DE" w:rsidRPr="00846D3C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>ЗА СЧЕТ СРЕДСТВ БЮДЖЕТА ЛЕСОЗАВОДСКОГО ГОРОДСКОГО ОКРУГА, (ТЫС. РУБ.)</w:t>
      </w:r>
    </w:p>
    <w:p w:rsidR="00C070DE" w:rsidRPr="00A5714D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 xml:space="preserve">  </w:t>
      </w:r>
      <w:r w:rsidRPr="00A5714D">
        <w:rPr>
          <w:b/>
          <w:bCs/>
          <w:sz w:val="26"/>
          <w:szCs w:val="26"/>
        </w:rPr>
        <w:t xml:space="preserve">«Обращение с твердыми коммунальными отходами </w:t>
      </w:r>
    </w:p>
    <w:p w:rsidR="00C070DE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A5714D">
        <w:rPr>
          <w:b/>
          <w:bCs/>
          <w:sz w:val="26"/>
          <w:szCs w:val="26"/>
        </w:rPr>
        <w:t>в Лесозаводском городском округе»</w:t>
      </w:r>
      <w:r>
        <w:rPr>
          <w:b/>
          <w:bCs/>
          <w:sz w:val="26"/>
          <w:szCs w:val="26"/>
        </w:rPr>
        <w:t xml:space="preserve"> на 2021-2027 годы</w:t>
      </w:r>
    </w:p>
    <w:p w:rsidR="00C070DE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070DE" w:rsidRPr="00A5714D" w:rsidRDefault="00C070DE" w:rsidP="00531F5C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tbl>
      <w:tblPr>
        <w:tblW w:w="14294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1008"/>
        <w:gridCol w:w="2572"/>
        <w:gridCol w:w="2268"/>
        <w:gridCol w:w="782"/>
        <w:gridCol w:w="674"/>
        <w:gridCol w:w="851"/>
        <w:gridCol w:w="567"/>
        <w:gridCol w:w="885"/>
        <w:gridCol w:w="850"/>
        <w:gridCol w:w="709"/>
        <w:gridCol w:w="709"/>
        <w:gridCol w:w="709"/>
        <w:gridCol w:w="708"/>
        <w:gridCol w:w="1002"/>
      </w:tblGrid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№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>п./п.</w:t>
            </w:r>
          </w:p>
        </w:tc>
        <w:tc>
          <w:tcPr>
            <w:tcW w:w="2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>муниципальной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программы,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подпрограммы,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отдельного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мероприятия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исполнитель,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>соисполнители</w:t>
            </w:r>
          </w:p>
        </w:tc>
        <w:tc>
          <w:tcPr>
            <w:tcW w:w="28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Код бюджетной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 классификации</w:t>
            </w:r>
          </w:p>
        </w:tc>
        <w:tc>
          <w:tcPr>
            <w:tcW w:w="55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Расходы (тыс. руб.), годы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ГРБС</w:t>
            </w:r>
          </w:p>
        </w:tc>
        <w:tc>
          <w:tcPr>
            <w:tcW w:w="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РзПр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ЦСР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ВР</w:t>
            </w:r>
          </w:p>
        </w:tc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684E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2027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8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13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CF0D4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Очистка земель, используемых под несанкционированными свалками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отдел ЖКХ управления жизнеобеспечения администрации Лесозаводского городского округа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983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1090093450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Строительство контейнерных площадок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</w:pPr>
            <w:r w:rsidRPr="00846D3C">
              <w:rPr>
                <w:sz w:val="26"/>
                <w:szCs w:val="26"/>
              </w:rPr>
              <w:t>отдел ЖКХ управления жизнеобеспечения администрации Лесозаводского городского округа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983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0502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10900934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696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1000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Приобретение контейнеров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</w:pPr>
            <w:r w:rsidRPr="00846D3C">
              <w:rPr>
                <w:sz w:val="26"/>
                <w:szCs w:val="26"/>
              </w:rPr>
              <w:t>отдел ЖКХ управления жизнеобеспечения администрации Лесозаводского городского округа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983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1090093450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Содержание контейнерных площадок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</w:pPr>
            <w:r w:rsidRPr="00846D3C">
              <w:rPr>
                <w:sz w:val="26"/>
                <w:szCs w:val="26"/>
              </w:rPr>
              <w:t>отдел ЖКХ управления жизнеобеспечения администрации Лесозаводского городского округа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983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1090093450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Рекультивация свалки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</w:pPr>
            <w:r w:rsidRPr="00846D3C">
              <w:rPr>
                <w:sz w:val="26"/>
                <w:szCs w:val="26"/>
              </w:rPr>
              <w:t>отдел ЖКХ управления жизнеобеспечения администрации Лесозаводского городского округа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983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0503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1090093450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240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jc w:val="center"/>
            </w:pPr>
            <w: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</w:tr>
      <w:tr w:rsidR="00C070DE" w:rsidRPr="00846D3C" w:rsidTr="00531F5C">
        <w:trPr>
          <w:tblCellSpacing w:w="5" w:type="nil"/>
          <w:jc w:val="center"/>
        </w:trPr>
        <w:tc>
          <w:tcPr>
            <w:tcW w:w="8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Итого:                 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93CB5">
              <w:rPr>
                <w:rFonts w:ascii="Times New Roman" w:hAnsi="Times New Roman" w:cs="Times New Roman"/>
                <w:sz w:val="26"/>
                <w:szCs w:val="26"/>
              </w:rPr>
              <w:t>2196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93CB5">
              <w:rPr>
                <w:rFonts w:ascii="Times New Roman" w:hAnsi="Times New Roman" w:cs="Times New Roman"/>
                <w:sz w:val="26"/>
                <w:szCs w:val="26"/>
              </w:rPr>
              <w:t>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993CB5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93CB5">
              <w:rPr>
                <w:rFonts w:ascii="Times New Roman" w:hAnsi="Times New Roman" w:cs="Times New Roman"/>
                <w:sz w:val="26"/>
                <w:szCs w:val="26"/>
              </w:rPr>
              <w:t>2196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  <w:tc>
          <w:tcPr>
            <w:tcW w:w="10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0DE" w:rsidRPr="00846D3C" w:rsidRDefault="00C070DE" w:rsidP="00531F5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4000</w:t>
            </w:r>
          </w:p>
        </w:tc>
      </w:tr>
    </w:tbl>
    <w:p w:rsidR="00C070DE" w:rsidRDefault="00C070DE" w:rsidP="007057AF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  <w:sectPr w:rsidR="00C070DE" w:rsidSect="00684E54">
          <w:pgSz w:w="16840" w:h="11907" w:orient="landscape" w:code="9"/>
          <w:pgMar w:top="1134" w:right="851" w:bottom="539" w:left="1701" w:header="720" w:footer="720" w:gutter="0"/>
          <w:cols w:space="708"/>
          <w:noEndnote/>
          <w:titlePg/>
          <w:docGrid w:linePitch="326"/>
        </w:sectPr>
      </w:pPr>
    </w:p>
    <w:p w:rsidR="00C070DE" w:rsidRPr="007057AF" w:rsidRDefault="00C070DE" w:rsidP="007057AF">
      <w:bookmarkStart w:id="1" w:name="_GoBack"/>
      <w:bookmarkEnd w:id="1"/>
    </w:p>
    <w:sectPr w:rsidR="00C070DE" w:rsidRPr="007057AF" w:rsidSect="007057A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57AF"/>
    <w:rsid w:val="004502E3"/>
    <w:rsid w:val="004D29D3"/>
    <w:rsid w:val="00531F5C"/>
    <w:rsid w:val="0057544C"/>
    <w:rsid w:val="00684E54"/>
    <w:rsid w:val="006D2431"/>
    <w:rsid w:val="007057AF"/>
    <w:rsid w:val="00846D3C"/>
    <w:rsid w:val="00961E95"/>
    <w:rsid w:val="00993CB5"/>
    <w:rsid w:val="00A5714D"/>
    <w:rsid w:val="00C070DE"/>
    <w:rsid w:val="00CD4805"/>
    <w:rsid w:val="00CF0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7A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057A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7057AF"/>
    <w:pPr>
      <w:widowControl w:val="0"/>
      <w:autoSpaceDE w:val="0"/>
      <w:autoSpaceDN w:val="0"/>
      <w:adjustRightInd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255</Words>
  <Characters>1457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Гуральник</dc:creator>
  <cp:keywords/>
  <dc:description/>
  <cp:lastModifiedBy>МашБюро</cp:lastModifiedBy>
  <cp:revision>4</cp:revision>
  <dcterms:created xsi:type="dcterms:W3CDTF">2021-03-25T06:22:00Z</dcterms:created>
  <dcterms:modified xsi:type="dcterms:W3CDTF">2021-03-30T05:32:00Z</dcterms:modified>
</cp:coreProperties>
</file>